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1BAAF" w14:textId="77777777" w:rsidR="009D44E7" w:rsidRDefault="007C4C1F">
      <w:pPr>
        <w:pStyle w:val="Nome"/>
      </w:pPr>
      <w:bookmarkStart w:id="0" w:name="_GoBack"/>
      <w:bookmarkEnd w:id="0"/>
      <w:r>
        <w:t>rejane oliveira barbosa</w:t>
      </w:r>
    </w:p>
    <w:p w14:paraId="4623D465" w14:textId="6A0FB824" w:rsidR="009D44E7" w:rsidRDefault="003F5216">
      <w:pPr>
        <w:pStyle w:val="InformaesdeContato"/>
      </w:pPr>
      <w:r>
        <w:t xml:space="preserve">Franklin soares gomes       159 </w:t>
      </w:r>
      <w:proofErr w:type="spellStart"/>
      <w:r>
        <w:t>uberaba</w:t>
      </w:r>
      <w:proofErr w:type="spellEnd"/>
      <w:r>
        <w:t xml:space="preserve"> </w:t>
      </w:r>
    </w:p>
    <w:p w14:paraId="78181AF6" w14:textId="59A2888E" w:rsidR="003F5216" w:rsidRDefault="003F5216">
      <w:pPr>
        <w:pStyle w:val="InformaesdeContato"/>
      </w:pPr>
      <w:r>
        <w:t>998521431</w:t>
      </w:r>
    </w:p>
    <w:p w14:paraId="4B5D8B73" w14:textId="7334D73D" w:rsidR="003F5216" w:rsidRDefault="003F5216">
      <w:pPr>
        <w:pStyle w:val="InformaesdeContato"/>
      </w:pPr>
      <w:r>
        <w:t>Nanerejane868@gmail.com</w:t>
      </w:r>
    </w:p>
    <w:sdt>
      <w:sdtPr>
        <w:id w:val="-1179423465"/>
        <w:placeholder>
          <w:docPart w:val="992D82E54DD0AD4693A7683DCE7F1728"/>
        </w:placeholder>
        <w:temporary/>
        <w:showingPlcHdr/>
        <w15:appearance w15:val="hidden"/>
      </w:sdtPr>
      <w:sdtEndPr/>
      <w:sdtContent>
        <w:p w14:paraId="6797F43D" w14:textId="77777777" w:rsidR="009D44E7" w:rsidRDefault="0056196A">
          <w:pPr>
            <w:pStyle w:val="Ttulo1"/>
          </w:pPr>
          <w:r>
            <w:rPr>
              <w:lang w:bidi="pt-BR"/>
            </w:rPr>
            <w:t>Objetivo</w:t>
          </w:r>
        </w:p>
      </w:sdtContent>
    </w:sdt>
    <w:p w14:paraId="4B81C84A" w14:textId="3788A2C5" w:rsidR="009D44E7" w:rsidRDefault="00054D14">
      <w:r>
        <w:t xml:space="preserve">Encontrar novos aprendizados </w:t>
      </w:r>
    </w:p>
    <w:sdt>
      <w:sdtPr>
        <w:id w:val="1728489637"/>
        <w:placeholder>
          <w:docPart w:val="6A2472D754B6074496915CAA865D98AB"/>
        </w:placeholder>
        <w:temporary/>
        <w:showingPlcHdr/>
        <w15:appearance w15:val="hidden"/>
      </w:sdtPr>
      <w:sdtEndPr/>
      <w:sdtContent>
        <w:p w14:paraId="4CED8996" w14:textId="77777777" w:rsidR="009D44E7" w:rsidRDefault="0056196A">
          <w:pPr>
            <w:pStyle w:val="Ttulo1"/>
          </w:pPr>
          <w:r>
            <w:rPr>
              <w:lang w:bidi="pt-BR"/>
            </w:rPr>
            <w:t>Experiência</w:t>
          </w:r>
        </w:p>
      </w:sdtContent>
    </w:sdt>
    <w:p w14:paraId="4FC41D01" w14:textId="6BC6E689" w:rsidR="009D44E7" w:rsidRDefault="0075793D">
      <w:proofErr w:type="spellStart"/>
      <w:r>
        <w:t>S</w:t>
      </w:r>
      <w:r w:rsidR="003F41DC">
        <w:t>odexo</w:t>
      </w:r>
      <w:proofErr w:type="spellEnd"/>
      <w:r w:rsidR="003F41DC">
        <w:t xml:space="preserve"> facilites </w:t>
      </w:r>
    </w:p>
    <w:p w14:paraId="6A49F4A1" w14:textId="28C2355C" w:rsidR="000D6A56" w:rsidRDefault="000D6A56">
      <w:r>
        <w:t xml:space="preserve">Oficial de </w:t>
      </w:r>
      <w:proofErr w:type="spellStart"/>
      <w:r>
        <w:t>servicos</w:t>
      </w:r>
      <w:proofErr w:type="spellEnd"/>
      <w:r>
        <w:t xml:space="preserve"> gerais </w:t>
      </w:r>
    </w:p>
    <w:p w14:paraId="31997D37" w14:textId="77197E1C" w:rsidR="009D44E7" w:rsidRDefault="000D6A56">
      <w:r>
        <w:t xml:space="preserve"> </w:t>
      </w:r>
      <w:r w:rsidR="005445C7">
        <w:t>11/09/2017 a 20/03/2019</w:t>
      </w:r>
    </w:p>
    <w:p w14:paraId="2807B0B1" w14:textId="4914B148" w:rsidR="00304F94" w:rsidRDefault="005445C7" w:rsidP="00DC6058">
      <w:pPr>
        <w:pStyle w:val="Commarcadores"/>
        <w:numPr>
          <w:ilvl w:val="0"/>
          <w:numId w:val="0"/>
        </w:numPr>
        <w:ind w:left="216"/>
      </w:pPr>
      <w:proofErr w:type="spellStart"/>
      <w:r>
        <w:t>Limpesas</w:t>
      </w:r>
      <w:proofErr w:type="spellEnd"/>
      <w:r>
        <w:t xml:space="preserve"> de salas , banheiros de fabricas , escadas  ,elevadores e setores administrativos </w:t>
      </w:r>
    </w:p>
    <w:p w14:paraId="38E1A60C" w14:textId="22A5EA6F" w:rsidR="00304F94" w:rsidRDefault="00304F94" w:rsidP="00304F94">
      <w:pPr>
        <w:pStyle w:val="Commarcadores"/>
        <w:numPr>
          <w:ilvl w:val="0"/>
          <w:numId w:val="0"/>
        </w:numPr>
        <w:ind w:left="216" w:hanging="216"/>
      </w:pPr>
      <w:proofErr w:type="spellStart"/>
      <w:r>
        <w:t>Tecnolimp</w:t>
      </w:r>
      <w:proofErr w:type="spellEnd"/>
      <w:r>
        <w:t xml:space="preserve"> </w:t>
      </w:r>
    </w:p>
    <w:p w14:paraId="521F570D" w14:textId="03A50AE3" w:rsidR="00304F94" w:rsidRDefault="00507DE6" w:rsidP="00304F94">
      <w:pPr>
        <w:pStyle w:val="Commarcadores"/>
        <w:numPr>
          <w:ilvl w:val="0"/>
          <w:numId w:val="0"/>
        </w:numPr>
        <w:ind w:left="216" w:hanging="216"/>
      </w:pPr>
      <w:proofErr w:type="spellStart"/>
      <w:r>
        <w:t>Servicos</w:t>
      </w:r>
      <w:proofErr w:type="spellEnd"/>
      <w:r>
        <w:t xml:space="preserve"> gerais </w:t>
      </w:r>
    </w:p>
    <w:p w14:paraId="6D9F639B" w14:textId="54EA85DE" w:rsidR="00507DE6" w:rsidRDefault="00507DE6" w:rsidP="00304F94">
      <w:pPr>
        <w:pStyle w:val="Commarcadores"/>
        <w:numPr>
          <w:ilvl w:val="0"/>
          <w:numId w:val="0"/>
        </w:numPr>
        <w:ind w:left="216" w:hanging="216"/>
      </w:pPr>
      <w:r>
        <w:t>12/04</w:t>
      </w:r>
      <w:r w:rsidR="009A51C5">
        <w:t xml:space="preserve">/2016 a </w:t>
      </w:r>
      <w:proofErr w:type="spellStart"/>
      <w:r w:rsidR="009A51C5">
        <w:t>a</w:t>
      </w:r>
      <w:proofErr w:type="spellEnd"/>
      <w:r w:rsidR="009A51C5">
        <w:t xml:space="preserve"> 23/12/2016</w:t>
      </w:r>
    </w:p>
    <w:p w14:paraId="441E86B7" w14:textId="713ECC55" w:rsidR="008C4373" w:rsidRDefault="00BA15B6" w:rsidP="00304F94">
      <w:pPr>
        <w:pStyle w:val="Commarcadores"/>
        <w:numPr>
          <w:ilvl w:val="0"/>
          <w:numId w:val="0"/>
        </w:numPr>
        <w:ind w:left="216" w:hanging="216"/>
      </w:pPr>
      <w:proofErr w:type="spellStart"/>
      <w:r>
        <w:t>Limpesa</w:t>
      </w:r>
      <w:proofErr w:type="spellEnd"/>
      <w:r>
        <w:t xml:space="preserve"> de setores administrativos  e banheiros </w:t>
      </w:r>
    </w:p>
    <w:p w14:paraId="6728225F" w14:textId="5FF4F553" w:rsidR="004313C2" w:rsidRDefault="004313C2" w:rsidP="004313C2">
      <w:pPr>
        <w:pStyle w:val="Commarcadores"/>
        <w:numPr>
          <w:ilvl w:val="0"/>
          <w:numId w:val="0"/>
        </w:numPr>
        <w:ind w:left="216" w:hanging="216"/>
      </w:pPr>
      <w:proofErr w:type="spellStart"/>
      <w:r>
        <w:t>Fifos</w:t>
      </w:r>
      <w:proofErr w:type="spellEnd"/>
      <w:r>
        <w:t xml:space="preserve"> motel </w:t>
      </w:r>
    </w:p>
    <w:p w14:paraId="5374545B" w14:textId="59440B2A" w:rsidR="004313C2" w:rsidRDefault="004313C2" w:rsidP="004313C2">
      <w:pPr>
        <w:pStyle w:val="Commarcadores"/>
        <w:numPr>
          <w:ilvl w:val="0"/>
          <w:numId w:val="0"/>
        </w:numPr>
        <w:ind w:left="216" w:hanging="216"/>
      </w:pPr>
      <w:r>
        <w:t xml:space="preserve">Camareira </w:t>
      </w:r>
    </w:p>
    <w:p w14:paraId="226D2EF7" w14:textId="18AE2086" w:rsidR="004313C2" w:rsidRDefault="00C95FAD" w:rsidP="004313C2">
      <w:pPr>
        <w:pStyle w:val="Commarcadores"/>
        <w:numPr>
          <w:ilvl w:val="0"/>
          <w:numId w:val="0"/>
        </w:numPr>
        <w:ind w:left="216" w:hanging="216"/>
      </w:pPr>
      <w:r>
        <w:t>02/01/2015</w:t>
      </w:r>
      <w:r w:rsidR="001E09F1">
        <w:t xml:space="preserve"> a 18/02/2016</w:t>
      </w:r>
    </w:p>
    <w:p w14:paraId="6B22611C" w14:textId="4D2CE87B" w:rsidR="001E09F1" w:rsidRDefault="001E09F1" w:rsidP="004313C2">
      <w:pPr>
        <w:pStyle w:val="Commarcadores"/>
        <w:numPr>
          <w:ilvl w:val="0"/>
          <w:numId w:val="0"/>
        </w:numPr>
        <w:ind w:left="216" w:hanging="216"/>
      </w:pPr>
      <w:r>
        <w:t xml:space="preserve">Limpeza e </w:t>
      </w:r>
      <w:proofErr w:type="spellStart"/>
      <w:r>
        <w:t>organizacao</w:t>
      </w:r>
      <w:proofErr w:type="spellEnd"/>
      <w:r>
        <w:t xml:space="preserve"> de quartos e </w:t>
      </w:r>
      <w:proofErr w:type="spellStart"/>
      <w:r>
        <w:t>garagen</w:t>
      </w:r>
      <w:proofErr w:type="spellEnd"/>
      <w:r>
        <w:t xml:space="preserve"> </w:t>
      </w:r>
      <w:r w:rsidR="00CD5FCC">
        <w:t xml:space="preserve">.auxilio na cozinha </w:t>
      </w:r>
    </w:p>
    <w:p w14:paraId="60DAA31C" w14:textId="2CB0B8E7" w:rsidR="009D44E7" w:rsidRDefault="004219DA" w:rsidP="004219DA">
      <w:pPr>
        <w:pStyle w:val="Ttulo1"/>
      </w:pPr>
      <w:r>
        <w:t xml:space="preserve">Colegio </w:t>
      </w:r>
      <w:r w:rsidR="008512D4">
        <w:t>maximo azineli</w:t>
      </w:r>
    </w:p>
    <w:p w14:paraId="12B24FD6" w14:textId="60AE46FE" w:rsidR="008512D4" w:rsidRPr="008512D4" w:rsidRDefault="008512D4" w:rsidP="008512D4">
      <w:proofErr w:type="spellStart"/>
      <w:r>
        <w:t>Enceja</w:t>
      </w:r>
      <w:proofErr w:type="spellEnd"/>
      <w:r>
        <w:t xml:space="preserve">   2019 </w:t>
      </w:r>
      <w:proofErr w:type="spellStart"/>
      <w:r>
        <w:t>cursanddo</w:t>
      </w:r>
      <w:proofErr w:type="spellEnd"/>
      <w:r>
        <w:t xml:space="preserve"> o 2 grau </w:t>
      </w:r>
    </w:p>
    <w:sdt>
      <w:sdtPr>
        <w:id w:val="520597245"/>
        <w:placeholder>
          <w:docPart w:val="EBCFDBBE7C073B489AE67F32F5865789"/>
        </w:placeholder>
        <w:temporary/>
        <w:showingPlcHdr/>
        <w15:appearance w15:val="hidden"/>
      </w:sdtPr>
      <w:sdtEndPr/>
      <w:sdtContent>
        <w:p w14:paraId="3EB0591D" w14:textId="77777777" w:rsidR="009D44E7" w:rsidRDefault="0056196A">
          <w:pPr>
            <w:pStyle w:val="Ttulo1"/>
          </w:pPr>
          <w:r>
            <w:rPr>
              <w:lang w:bidi="pt-BR"/>
            </w:rPr>
            <w:t>Prêmios e Reconhecimentos</w:t>
          </w:r>
        </w:p>
      </w:sdtContent>
    </w:sdt>
    <w:p w14:paraId="511366F9" w14:textId="70AFC23F" w:rsidR="009D44E7" w:rsidRDefault="002260F1">
      <w:pPr>
        <w:pStyle w:val="Commarcadores"/>
      </w:pPr>
      <w:r>
        <w:t xml:space="preserve"> Boa </w:t>
      </w:r>
      <w:proofErr w:type="spellStart"/>
      <w:r>
        <w:t>comunicacao</w:t>
      </w:r>
      <w:proofErr w:type="spellEnd"/>
      <w:r>
        <w:t xml:space="preserve"> , </w:t>
      </w:r>
      <w:proofErr w:type="spellStart"/>
      <w:r>
        <w:t>facil</w:t>
      </w:r>
      <w:proofErr w:type="spellEnd"/>
      <w:r>
        <w:t xml:space="preserve"> aprendizado .forca de vontade </w:t>
      </w:r>
      <w:r w:rsidR="00CD5FCC">
        <w:t xml:space="preserve"> </w:t>
      </w:r>
    </w:p>
    <w:p w14:paraId="21BBE625" w14:textId="59F4C635" w:rsidR="00CD5FCC" w:rsidRDefault="00CD5FCC">
      <w:pPr>
        <w:pStyle w:val="Commarcadores"/>
      </w:pPr>
      <w:r>
        <w:t>Preferencia para segundo e terceiro turno ..</w:t>
      </w:r>
    </w:p>
    <w:sectPr w:rsidR="00CD5FCC">
      <w:headerReference w:type="default" r:id="rId8"/>
      <w:footerReference w:type="default" r:id="rId9"/>
      <w:headerReference w:type="first" r:id="rId10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DC484" w14:textId="77777777" w:rsidR="009B2517" w:rsidRDefault="009B2517">
      <w:r>
        <w:rPr>
          <w:lang w:bidi="pt-BR"/>
        </w:rPr>
        <w:separator/>
      </w:r>
    </w:p>
  </w:endnote>
  <w:endnote w:type="continuationSeparator" w:id="0">
    <w:p w14:paraId="3BDF825F" w14:textId="77777777" w:rsidR="009B2517" w:rsidRDefault="009B2517">
      <w:r>
        <w:rPr>
          <w:lang w:bidi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charset w:val="86"/>
    <w:family w:val="swiss"/>
    <w:pitch w:val="variable"/>
    <w:sig w:usb0="80000287" w:usb1="2A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57945" w14:textId="77777777" w:rsidR="009D44E7" w:rsidRDefault="0056196A">
    <w:pPr>
      <w:pStyle w:val="Rodap"/>
    </w:pPr>
    <w:r>
      <w:rPr>
        <w:lang w:bidi="pt-BR"/>
      </w:rPr>
      <w:fldChar w:fldCharType="begin"/>
    </w:r>
    <w:r>
      <w:rPr>
        <w:lang w:bidi="pt-BR"/>
      </w:rPr>
      <w:instrText xml:space="preserve"> PAGE   \* MERGEFORMAT </w:instrText>
    </w:r>
    <w:r>
      <w:rPr>
        <w:lang w:bidi="pt-BR"/>
      </w:rPr>
      <w:fldChar w:fldCharType="separate"/>
    </w:r>
    <w:r>
      <w:rPr>
        <w:noProof/>
        <w:lang w:bidi="pt-BR"/>
      </w:rPr>
      <w:t>2</w:t>
    </w:r>
    <w:r>
      <w:rPr>
        <w:noProof/>
        <w:lang w:bidi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A93C2" w14:textId="77777777" w:rsidR="009B2517" w:rsidRDefault="009B2517">
      <w:r>
        <w:rPr>
          <w:lang w:bidi="pt-BR"/>
        </w:rPr>
        <w:separator/>
      </w:r>
    </w:p>
  </w:footnote>
  <w:footnote w:type="continuationSeparator" w:id="0">
    <w:p w14:paraId="4AB984B5" w14:textId="77777777" w:rsidR="009B2517" w:rsidRDefault="009B2517">
      <w:r>
        <w:rPr>
          <w:lang w:bidi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8B859" w14:textId="77777777" w:rsidR="009D44E7" w:rsidRDefault="0056196A">
    <w:r>
      <w:rPr>
        <w:noProof/>
        <w:lang w:val="lt-LT" w:eastAsia="zh-CN"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AA568BF" wp14:editId="76B02EB7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3E5AA69B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C58FE" w14:textId="77777777" w:rsidR="009D44E7" w:rsidRDefault="0056196A"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FFD1FAF" wp14:editId="0CB56A7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0"/>
              <wp:wrapNone/>
              <wp:docPr id="4" name="Grupo 4" title="Quadro de página com gui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Quadro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a Livre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C34F86" w14:textId="77777777" w:rsidR="009D44E7" w:rsidRDefault="009D44E7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5FFD1FAF" id="Grupo 4" o:spid="_x0000_s1026" alt="Título: Quadro de página com guia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">
              <v:shape id="Quadro 5" o:spid="_x0000_s1027" style="position:absolute;left:1333;width:73152;height:96012;visibility:visible;mso-wrap-style:square;v-text-anchor:middle" coordsize="7315200,96012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orma Livre 8" o:spid="_x0000_s1028" style="position:absolute;left:2286;top:4286;width:3581;height:8020;visibility:visible;mso-wrap-style:square;v-text-anchor:top" coordsize="240,528" o:spt="1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26C34F86" w14:textId="77777777" w:rsidR="009D44E7" w:rsidRDefault="009D44E7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Commarcadore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Numerad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attachedTemplate r:id="rId1"/>
  <w:defaultTabStop w:val="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1F"/>
    <w:rsid w:val="00054D14"/>
    <w:rsid w:val="000D6A56"/>
    <w:rsid w:val="001E09F1"/>
    <w:rsid w:val="001E3869"/>
    <w:rsid w:val="002260F1"/>
    <w:rsid w:val="00281715"/>
    <w:rsid w:val="00304F94"/>
    <w:rsid w:val="003F41DC"/>
    <w:rsid w:val="003F5216"/>
    <w:rsid w:val="004219DA"/>
    <w:rsid w:val="004313C2"/>
    <w:rsid w:val="00507DE6"/>
    <w:rsid w:val="005445C7"/>
    <w:rsid w:val="0056196A"/>
    <w:rsid w:val="00717EB2"/>
    <w:rsid w:val="0075793D"/>
    <w:rsid w:val="007A3020"/>
    <w:rsid w:val="007C4C1F"/>
    <w:rsid w:val="008512D4"/>
    <w:rsid w:val="008C4373"/>
    <w:rsid w:val="009A51C5"/>
    <w:rsid w:val="009B2517"/>
    <w:rsid w:val="009D44E7"/>
    <w:rsid w:val="00BA15B6"/>
    <w:rsid w:val="00C95FAD"/>
    <w:rsid w:val="00CD5FCC"/>
    <w:rsid w:val="00D46609"/>
    <w:rsid w:val="00DC6058"/>
    <w:rsid w:val="00E3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CCD810"/>
  <w15:chartTrackingRefBased/>
  <w15:docId w15:val="{021ABE58-C381-B442-A58D-037ACBBB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lang w:val="pt-PT" w:eastAsia="ja-JP" w:bidi="pt-PT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96A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InformaesdeContato">
    <w:name w:val="Informações de Contat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Commarcadores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nfaseSutil">
    <w:name w:val="Subtle Emphasis"/>
    <w:basedOn w:val="Fontepargpadro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Rodap">
    <w:name w:val="footer"/>
    <w:basedOn w:val="Normal"/>
    <w:link w:val="Rodap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RodapChar">
    <w:name w:val="Rodapé Char"/>
    <w:basedOn w:val="Fontepargpadro"/>
    <w:link w:val="Rodap"/>
    <w:uiPriority w:val="99"/>
    <w:rPr>
      <w:color w:val="0E0B05" w:themeColor="text2"/>
      <w:sz w:val="24"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fase">
    <w:name w:val="Emphasis"/>
    <w:basedOn w:val="Fontepargpadro"/>
    <w:uiPriority w:val="20"/>
    <w:semiHidden/>
    <w:unhideWhenUsed/>
    <w:qFormat/>
    <w:rPr>
      <w:i w:val="0"/>
      <w:iCs/>
      <w:color w:val="E3AB47" w:themeColor="accent1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oChar">
    <w:name w:val="Citação Char"/>
    <w:basedOn w:val="Fontepargpadro"/>
    <w:link w:val="Citao"/>
    <w:uiPriority w:val="29"/>
    <w:semiHidden/>
    <w:rPr>
      <w:iCs/>
      <w:sz w:val="26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Cs/>
      <w:color w:val="262626" w:themeColor="text1" w:themeTint="D9"/>
      <w:sz w:val="26"/>
    </w:rPr>
  </w:style>
  <w:style w:type="character" w:styleId="nfaseIntensa">
    <w:name w:val="Intense Emphasis"/>
    <w:basedOn w:val="Fontepargpadro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olor w:val="262626" w:themeColor="text1" w:themeTint="D9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PargrafodaLista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Ttulodendicedeautoridades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ome">
    <w:name w:val="Nome"/>
    <w:basedOn w:val="Normal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Numerada">
    <w:name w:val="List Number"/>
    <w:basedOn w:val="Normal"/>
    <w:uiPriority w:val="10"/>
    <w:qFormat/>
    <w:pPr>
      <w:numPr>
        <w:numId w:val="13"/>
      </w:numPr>
    </w:p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a">
    <w:name w:val="Date"/>
    <w:basedOn w:val="Normal"/>
    <w:next w:val="Normal"/>
    <w:link w:val="Data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aChar">
    <w:name w:val="Data Char"/>
    <w:basedOn w:val="Fontepargpadro"/>
    <w:link w:val="Data"/>
    <w:uiPriority w:val="99"/>
    <w:semiHidden/>
    <w:rPr>
      <w:color w:val="0E0B05" w:themeColor="text2"/>
      <w:sz w:val="24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udaoChar">
    <w:name w:val="Saudação Char"/>
    <w:basedOn w:val="Fontepargpadro"/>
    <w:link w:val="Saudao"/>
    <w:uiPriority w:val="99"/>
    <w:semiHidden/>
    <w:rPr>
      <w:color w:val="0E0B05" w:themeColor="text2"/>
      <w:sz w:val="24"/>
    </w:rPr>
  </w:style>
  <w:style w:type="paragraph" w:styleId="Assinatura">
    <w:name w:val="Signature"/>
    <w:basedOn w:val="Normal"/>
    <w:link w:val="Assinatura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AssinaturaChar">
    <w:name w:val="Assinatura Char"/>
    <w:basedOn w:val="Fontepargpadro"/>
    <w:link w:val="Assinatura"/>
    <w:uiPriority w:val="99"/>
    <w:semiHidden/>
    <w:rPr>
      <w:color w:val="0E0B05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glossaryDocument" Target="glossary/document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C63CF975-0D04-DA48-8BCF-505F6D2BED1C%7dtf5000201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2D82E54DD0AD4693A7683DCE7F1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FCF71A-795F-DB44-977C-3188BD686CD3}"/>
      </w:docPartPr>
      <w:docPartBody>
        <w:p w:rsidR="00402C51" w:rsidRDefault="00D03EC5">
          <w:pPr>
            <w:pStyle w:val="992D82E54DD0AD4693A7683DCE7F1728"/>
          </w:pPr>
          <w:r>
            <w:rPr>
              <w:lang w:bidi="pt-BR"/>
            </w:rPr>
            <w:t>Objetivo</w:t>
          </w:r>
        </w:p>
      </w:docPartBody>
    </w:docPart>
    <w:docPart>
      <w:docPartPr>
        <w:name w:val="6A2472D754B6074496915CAA865D98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C1D9-D994-8642-9DCB-A77F7013D02B}"/>
      </w:docPartPr>
      <w:docPartBody>
        <w:p w:rsidR="00402C51" w:rsidRDefault="00D03EC5">
          <w:pPr>
            <w:pStyle w:val="6A2472D754B6074496915CAA865D98AB"/>
          </w:pPr>
          <w:r>
            <w:rPr>
              <w:lang w:bidi="pt-BR"/>
            </w:rPr>
            <w:t>Experiência</w:t>
          </w:r>
        </w:p>
      </w:docPartBody>
    </w:docPart>
    <w:docPart>
      <w:docPartPr>
        <w:name w:val="EBCFDBBE7C073B489AE67F32F58657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976D7-CACC-F345-8A03-CEE2A8DF00CC}"/>
      </w:docPartPr>
      <w:docPartBody>
        <w:p w:rsidR="00402C51" w:rsidRDefault="00D03EC5">
          <w:pPr>
            <w:pStyle w:val="EBCFDBBE7C073B489AE67F32F5865789"/>
          </w:pPr>
          <w:r>
            <w:rPr>
              <w:lang w:bidi="pt-BR"/>
            </w:rPr>
            <w:t>Prêmios e Reconhecimentos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charset w:val="86"/>
    <w:family w:val="swiss"/>
    <w:pitch w:val="variable"/>
    <w:sig w:usb0="80000287" w:usb1="2A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416C3"/>
    <w:multiLevelType w:val="hybridMultilevel"/>
    <w:tmpl w:val="1884BEFA"/>
    <w:lvl w:ilvl="0" w:tplc="F1084306">
      <w:start w:val="1"/>
      <w:numFmt w:val="bullet"/>
      <w:pStyle w:val="Commarcadore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4472C4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C5"/>
    <w:rsid w:val="00402C51"/>
    <w:rsid w:val="00D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1BDC11B624D8429BCA7C558C67B5C2">
    <w:name w:val="8B1BDC11B624D8429BCA7C558C67B5C2"/>
  </w:style>
  <w:style w:type="paragraph" w:customStyle="1" w:styleId="B53C388115E89C4EA582CA49B70AB89E">
    <w:name w:val="B53C388115E89C4EA582CA49B70AB89E"/>
  </w:style>
  <w:style w:type="paragraph" w:customStyle="1" w:styleId="992D82E54DD0AD4693A7683DCE7F1728">
    <w:name w:val="992D82E54DD0AD4693A7683DCE7F1728"/>
  </w:style>
  <w:style w:type="paragraph" w:customStyle="1" w:styleId="CFAE7CEA3D3E214095513F90EBD8B836">
    <w:name w:val="CFAE7CEA3D3E214095513F90EBD8B836"/>
  </w:style>
  <w:style w:type="paragraph" w:customStyle="1" w:styleId="6A2472D754B6074496915CAA865D98AB">
    <w:name w:val="6A2472D754B6074496915CAA865D98AB"/>
  </w:style>
  <w:style w:type="paragraph" w:customStyle="1" w:styleId="85DA76DD3D08B545A7C9994B4D3C1ECB">
    <w:name w:val="85DA76DD3D08B545A7C9994B4D3C1ECB"/>
  </w:style>
  <w:style w:type="paragraph" w:customStyle="1" w:styleId="916DB46472441E4688C8484864813B0F">
    <w:name w:val="916DB46472441E4688C8484864813B0F"/>
  </w:style>
  <w:style w:type="paragraph" w:styleId="Commarcadores">
    <w:name w:val="List Bullet"/>
    <w:basedOn w:val="Normal"/>
    <w:uiPriority w:val="9"/>
    <w:qFormat/>
    <w:pPr>
      <w:numPr>
        <w:numId w:val="1"/>
      </w:numPr>
      <w:spacing w:after="120" w:line="312" w:lineRule="auto"/>
    </w:pPr>
    <w:rPr>
      <w:rFonts w:eastAsiaTheme="minorHAnsi"/>
      <w:color w:val="7F7F7F" w:themeColor="text1" w:themeTint="80"/>
      <w:sz w:val="20"/>
      <w:szCs w:val="20"/>
      <w:lang w:val="en-GB" w:eastAsia="ja-JP"/>
    </w:rPr>
  </w:style>
  <w:style w:type="paragraph" w:customStyle="1" w:styleId="DE232226404FF94B82B65CC514B8B07A">
    <w:name w:val="DE232226404FF94B82B65CC514B8B07A"/>
  </w:style>
  <w:style w:type="paragraph" w:customStyle="1" w:styleId="3DBF28DBE44ED84A82F2798764B6B710">
    <w:name w:val="3DBF28DBE44ED84A82F2798764B6B710"/>
  </w:style>
  <w:style w:type="paragraph" w:customStyle="1" w:styleId="4FD9E89945A29C498C9BAC96D77249BB">
    <w:name w:val="4FD9E89945A29C498C9BAC96D77249BB"/>
  </w:style>
  <w:style w:type="paragraph" w:customStyle="1" w:styleId="EBCFDBBE7C073B489AE67F32F5865789">
    <w:name w:val="EBCFDBBE7C073B489AE67F32F5865789"/>
  </w:style>
  <w:style w:type="paragraph" w:customStyle="1" w:styleId="1AA6F12A02711047BF1FEFD90EF905C2">
    <w:name w:val="1AA6F12A02711047BF1FEFD90EF90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BFE62-83DA-0A44-8301-4BE77078A84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%7bC63CF975-0D04-DA48-8BCF-505F6D2BED1C%7dtf50002018.dotx</Template>
  <TotalTime>2224525</TotalTime>
  <Pages>1</Pages>
  <Words>112</Words>
  <Characters>607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nanerejane868@gmail.com</dc:creator>
  <cp:keywords/>
  <dc:description/>
  <cp:lastModifiedBy>nanerejane868@gmail.com</cp:lastModifiedBy>
  <cp:revision>2</cp:revision>
  <dcterms:created xsi:type="dcterms:W3CDTF">2019-03-25T23:54:00Z</dcterms:created>
  <dcterms:modified xsi:type="dcterms:W3CDTF">2019-03-25T23:54:00Z</dcterms:modified>
</cp:coreProperties>
</file>